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013971" w:rsidP="00892553">
      <w:pPr>
        <w:pStyle w:val="Titel"/>
      </w:pPr>
      <w:r>
        <w:t xml:space="preserve">Imagetext Einbeck - </w:t>
      </w:r>
      <w:r w:rsidR="007063F9">
        <w:t>Natur</w:t>
      </w:r>
    </w:p>
    <w:p w:rsidR="007849F5" w:rsidRDefault="007849F5" w:rsidP="007849F5">
      <w:pPr>
        <w:spacing w:after="0" w:line="276" w:lineRule="auto"/>
        <w:rPr>
          <w:b/>
          <w:bCs/>
          <w:color w:val="000000"/>
        </w:rPr>
      </w:pPr>
      <w:r w:rsidRPr="007849F5">
        <w:rPr>
          <w:b/>
          <w:bCs/>
          <w:color w:val="000000"/>
        </w:rPr>
        <w:t>Einbeck</w:t>
      </w:r>
      <w:r w:rsidR="007063F9">
        <w:rPr>
          <w:b/>
          <w:bCs/>
          <w:color w:val="000000"/>
        </w:rPr>
        <w:t>s Natur genießen</w:t>
      </w:r>
      <w:r w:rsidR="007B0EB8">
        <w:rPr>
          <w:b/>
          <w:bCs/>
          <w:color w:val="000000"/>
        </w:rPr>
        <w:t>:</w:t>
      </w:r>
      <w:r w:rsidR="007063F9">
        <w:rPr>
          <w:b/>
          <w:bCs/>
          <w:color w:val="000000"/>
        </w:rPr>
        <w:t xml:space="preserve"> Lust auf Radeln, Wandern und Spaziergänge?</w:t>
      </w:r>
    </w:p>
    <w:p w:rsidR="007849F5" w:rsidRPr="007849F5" w:rsidRDefault="007849F5" w:rsidP="007849F5">
      <w:pPr>
        <w:spacing w:after="0" w:line="276" w:lineRule="auto"/>
        <w:rPr>
          <w:b/>
          <w:bCs/>
          <w:color w:val="000000"/>
        </w:rPr>
      </w:pPr>
    </w:p>
    <w:p w:rsid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Gelegen im südlichen Niedersachsen lockt Einbeck seine Besucher mit Oldtimern, Fachwerk und Bier. Neben diesen Hauptattraktionen bietet die Stadt aber auch zahlreiche Möglichkeiten, um die Urlaubszeit aktiv im Freien zu gestalten und das gute Wetter zu genießen.</w:t>
      </w:r>
    </w:p>
    <w:p w:rsidR="007B0EB8" w:rsidRPr="004D58B0" w:rsidRDefault="007B0EB8" w:rsidP="004D58B0">
      <w:pPr>
        <w:spacing w:after="0" w:line="276" w:lineRule="auto"/>
        <w:rPr>
          <w:rFonts w:eastAsia="Times New Roman" w:cs="Times New Roman"/>
          <w:bCs/>
          <w:sz w:val="24"/>
          <w:szCs w:val="24"/>
        </w:rPr>
      </w:pPr>
    </w:p>
    <w:p w:rsid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 xml:space="preserve">Ein Spaziergang durch Einbeck ist wie eine Zeitreise, bei der man die Vergangenheit förmlich spüren kann. Die charmanten Gassen und historischen Fachwerkhäuser erzählen Geschichten aus längst vergangenen Zeiten. </w:t>
      </w:r>
    </w:p>
    <w:p w:rsidR="007B0EB8" w:rsidRPr="004D58B0" w:rsidRDefault="007B0EB8" w:rsidP="004D58B0">
      <w:pPr>
        <w:spacing w:after="0" w:line="276" w:lineRule="auto"/>
        <w:rPr>
          <w:rFonts w:eastAsia="Times New Roman" w:cs="Times New Roman"/>
          <w:bCs/>
          <w:sz w:val="24"/>
          <w:szCs w:val="24"/>
        </w:rPr>
      </w:pPr>
    </w:p>
    <w:p w:rsidR="004D58B0" w:rsidRPr="004D58B0" w:rsidRDefault="004D58B0" w:rsidP="004D58B0">
      <w:pPr>
        <w:spacing w:after="0" w:line="276" w:lineRule="auto"/>
        <w:rPr>
          <w:rFonts w:eastAsia="Times New Roman" w:cs="Times New Roman"/>
          <w:b/>
          <w:bCs/>
          <w:sz w:val="24"/>
          <w:szCs w:val="24"/>
        </w:rPr>
      </w:pPr>
      <w:r w:rsidRPr="004D58B0">
        <w:rPr>
          <w:rFonts w:eastAsia="Times New Roman" w:cs="Times New Roman"/>
          <w:b/>
          <w:bCs/>
          <w:sz w:val="24"/>
          <w:szCs w:val="24"/>
        </w:rPr>
        <w:t>Erholsames Grün</w:t>
      </w:r>
    </w:p>
    <w:p w:rsidR="004D58B0" w:rsidRP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 xml:space="preserve">Wer Lust auf eine kleine Auszeit hat, macht einen Spaziergang entlang der malerischen Wallanlagen. Früher als Verteidigungsmauer genutzt, sind sie heute der ideale Ort, um dem Alltag zu entfliehen. Auch der gut ausgeschilderte </w:t>
      </w:r>
      <w:proofErr w:type="spellStart"/>
      <w:r w:rsidRPr="004D58B0">
        <w:rPr>
          <w:rFonts w:eastAsia="Times New Roman" w:cs="Times New Roman"/>
          <w:bCs/>
          <w:sz w:val="24"/>
          <w:szCs w:val="24"/>
        </w:rPr>
        <w:t>Bierpfad</w:t>
      </w:r>
      <w:proofErr w:type="spellEnd"/>
      <w:r w:rsidRPr="004D58B0">
        <w:rPr>
          <w:rFonts w:eastAsia="Times New Roman" w:cs="Times New Roman"/>
          <w:bCs/>
          <w:sz w:val="24"/>
          <w:szCs w:val="24"/>
        </w:rPr>
        <w:t xml:space="preserve"> führt vom Alten Rathaus über die Wallanlagen bis zum Einbecker Brauhaus und präsentiert an acht große Fässern aus Metall wissenswertes über die Geschichte des leckeren Einbecker Biers. </w:t>
      </w:r>
    </w:p>
    <w:p w:rsid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 xml:space="preserve">Einbeck ist zudem von einer abwechslungsreichen Naturkulisse umgeben. Neben den vielen historischen und kulturellen Angeboten gilt in Einbeck daher auch: Raus aus der Stadt, rein in die Natur! Es gibt eine wunderschöne Auswahl an Spaziergängen, Wanderungen und Radrouten in und um Einbeck. </w:t>
      </w:r>
    </w:p>
    <w:p w:rsidR="007B0EB8" w:rsidRPr="004D58B0" w:rsidRDefault="007B0EB8" w:rsidP="004D58B0">
      <w:pPr>
        <w:spacing w:after="0" w:line="276" w:lineRule="auto"/>
        <w:rPr>
          <w:rFonts w:eastAsia="Times New Roman" w:cs="Times New Roman"/>
          <w:bCs/>
          <w:sz w:val="24"/>
          <w:szCs w:val="24"/>
        </w:rPr>
      </w:pPr>
    </w:p>
    <w:p w:rsidR="004D58B0" w:rsidRPr="004D58B0" w:rsidRDefault="004D58B0" w:rsidP="004D58B0">
      <w:pPr>
        <w:spacing w:after="0" w:line="276" w:lineRule="auto"/>
        <w:rPr>
          <w:rFonts w:eastAsia="Times New Roman" w:cs="Times New Roman"/>
          <w:b/>
          <w:bCs/>
          <w:sz w:val="24"/>
          <w:szCs w:val="24"/>
        </w:rPr>
      </w:pPr>
      <w:r w:rsidRPr="004D58B0">
        <w:rPr>
          <w:rFonts w:eastAsia="Times New Roman" w:cs="Times New Roman"/>
          <w:b/>
          <w:bCs/>
          <w:sz w:val="24"/>
          <w:szCs w:val="24"/>
        </w:rPr>
        <w:t>Radtouren durch Einbecks Naturvielfalt:</w:t>
      </w:r>
    </w:p>
    <w:p w:rsid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 xml:space="preserve">Eine Radtour ist eine großartige Möglichkeit, die wunderschöne Natur aktiv und umweltbewusst zu erleben. In der Umgebung von Einbeck warten zwei spannende und gut ausgeschilderte Themenradwege darauf, entdeckt zu werden. Diese bieten sowohl sportliche Betätigung als auch interessante Informationen. Auch die Radfernwege Leine-Heide Radweg (R1) und Europa-Radweg (D-Route 3) sind an Einbeck angebunden. Also nichts wie rauf aufs Rad und rein in eine sanfte, idyllische Hügellandschaft, vorbei an weiten Feldern und Wiesen, durch das zauberhafte </w:t>
      </w:r>
      <w:proofErr w:type="spellStart"/>
      <w:r w:rsidRPr="004D58B0">
        <w:rPr>
          <w:rFonts w:eastAsia="Times New Roman" w:cs="Times New Roman"/>
          <w:bCs/>
          <w:sz w:val="24"/>
          <w:szCs w:val="24"/>
        </w:rPr>
        <w:t>Leinetal</w:t>
      </w:r>
      <w:proofErr w:type="spellEnd"/>
      <w:r w:rsidRPr="004D58B0">
        <w:rPr>
          <w:rFonts w:eastAsia="Times New Roman" w:cs="Times New Roman"/>
          <w:bCs/>
          <w:sz w:val="24"/>
          <w:szCs w:val="24"/>
        </w:rPr>
        <w:t xml:space="preserve"> mit dem Vogelschutzgebiet Leinepolder und durch märchenhafte Wälder. </w:t>
      </w:r>
    </w:p>
    <w:p w:rsidR="007B0EB8" w:rsidRPr="004D58B0" w:rsidRDefault="007B0EB8" w:rsidP="004D58B0">
      <w:pPr>
        <w:spacing w:after="0" w:line="276" w:lineRule="auto"/>
        <w:rPr>
          <w:rFonts w:eastAsia="Times New Roman" w:cs="Times New Roman"/>
          <w:bCs/>
          <w:sz w:val="24"/>
          <w:szCs w:val="24"/>
        </w:rPr>
      </w:pPr>
      <w:bookmarkStart w:id="0" w:name="_GoBack"/>
      <w:bookmarkEnd w:id="0"/>
    </w:p>
    <w:p w:rsidR="004D58B0" w:rsidRPr="004D58B0" w:rsidRDefault="004D58B0" w:rsidP="004D58B0">
      <w:pPr>
        <w:spacing w:after="0" w:line="276" w:lineRule="auto"/>
        <w:rPr>
          <w:rFonts w:eastAsia="Times New Roman" w:cs="Times New Roman"/>
          <w:b/>
          <w:bCs/>
          <w:sz w:val="24"/>
          <w:szCs w:val="24"/>
        </w:rPr>
      </w:pPr>
      <w:r w:rsidRPr="004D58B0">
        <w:rPr>
          <w:rFonts w:eastAsia="Times New Roman" w:cs="Times New Roman"/>
          <w:b/>
          <w:bCs/>
          <w:sz w:val="24"/>
          <w:szCs w:val="24"/>
        </w:rPr>
        <w:lastRenderedPageBreak/>
        <w:t>Erlebnis in der Natur</w:t>
      </w:r>
    </w:p>
    <w:p w:rsidR="004D58B0" w:rsidRP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 xml:space="preserve">Dieses Naturparadies ist natürlich auch prima zu Fuß zu erwandern.  Entdeckt die „Hube“, Einbecks Stadtwald, mit breiten, bequemen Wegen und auch schmalen, spannenden Pfaden – ganz wonach einem gerade ist. Die Hube ist wunderbar alleine zu erkunden, um die abwechslungsreiche Landschaft zu genießen. Es wird aber auch bewusstes Waldbaden als Gruppenerlebnis angeboten. Zudem kann man durch das Vogelschutzgebiet Leinepolder spazieren und sich an sieben Hörstationen mit kurzen Hörspielen ins Thema bringen oder eine abwechslungsreiche und informative Führung mit einem der Naturscouts genießen. </w:t>
      </w:r>
    </w:p>
    <w:p w:rsidR="004D58B0" w:rsidRPr="004D58B0" w:rsidRDefault="004D58B0" w:rsidP="004D58B0">
      <w:pPr>
        <w:spacing w:after="0" w:line="276" w:lineRule="auto"/>
        <w:rPr>
          <w:rFonts w:eastAsia="Times New Roman" w:cs="Times New Roman"/>
          <w:bCs/>
          <w:sz w:val="24"/>
          <w:szCs w:val="24"/>
        </w:rPr>
      </w:pPr>
    </w:p>
    <w:p w:rsidR="004D58B0" w:rsidRPr="004D58B0" w:rsidRDefault="004D58B0" w:rsidP="004D58B0">
      <w:pPr>
        <w:spacing w:after="0" w:line="276" w:lineRule="auto"/>
        <w:rPr>
          <w:rFonts w:eastAsia="Times New Roman" w:cs="Times New Roman"/>
          <w:bCs/>
          <w:sz w:val="24"/>
          <w:szCs w:val="24"/>
        </w:rPr>
      </w:pPr>
      <w:r w:rsidRPr="004D58B0">
        <w:rPr>
          <w:rFonts w:eastAsia="Times New Roman" w:cs="Times New Roman"/>
          <w:bCs/>
          <w:sz w:val="24"/>
          <w:szCs w:val="24"/>
        </w:rPr>
        <w:t>Packt also die Wanderstiefel oder das Fahrrad ein und erkundet Einbeck - es ist einfach großartig, hier aktiv zu sein!</w:t>
      </w:r>
    </w:p>
    <w:p w:rsidR="00013971" w:rsidRPr="00013971" w:rsidRDefault="00013971" w:rsidP="00013971">
      <w:pPr>
        <w:spacing w:after="0"/>
        <w:rPr>
          <w:rFonts w:asciiTheme="minorHAnsi" w:eastAsiaTheme="minorHAnsi" w:hAnsiTheme="minorHAnsi"/>
          <w:sz w:val="22"/>
          <w:lang w:eastAsia="en-US"/>
        </w:rPr>
      </w:pPr>
    </w:p>
    <w:p w:rsidR="00013971" w:rsidRPr="00013971" w:rsidRDefault="00013971" w:rsidP="00013971">
      <w:pPr>
        <w:spacing w:after="160" w:line="259" w:lineRule="auto"/>
        <w:rPr>
          <w:rFonts w:ascii="Aptos" w:eastAsia="Times New Roman" w:hAnsi="Aptos" w:cs="Times New Roman"/>
          <w:b/>
          <w:kern w:val="2"/>
          <w:sz w:val="22"/>
          <w:lang w:eastAsia="en-US"/>
        </w:rPr>
      </w:pPr>
      <w:r w:rsidRPr="00013971">
        <w:rPr>
          <w:rFonts w:ascii="Aptos" w:eastAsia="Times New Roman" w:hAnsi="Aptos" w:cs="Times New Roman"/>
          <w:b/>
          <w:kern w:val="2"/>
          <w:sz w:val="22"/>
          <w:lang w:eastAsia="en-US"/>
        </w:rPr>
        <w:t>Pressekontakt:</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Stadt Einbeck</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Stabsstelle Public </w:t>
      </w:r>
      <w:proofErr w:type="spellStart"/>
      <w:r w:rsidRPr="00013971">
        <w:rPr>
          <w:rFonts w:ascii="Aptos" w:eastAsia="Times New Roman" w:hAnsi="Aptos" w:cs="Times New Roman"/>
          <w:kern w:val="2"/>
          <w:sz w:val="22"/>
          <w:lang w:eastAsia="en-US"/>
        </w:rPr>
        <w:t>and</w:t>
      </w:r>
      <w:proofErr w:type="spellEnd"/>
      <w:r w:rsidRPr="00013971">
        <w:rPr>
          <w:rFonts w:ascii="Aptos" w:eastAsia="Times New Roman" w:hAnsi="Aptos" w:cs="Times New Roman"/>
          <w:kern w:val="2"/>
          <w:sz w:val="22"/>
          <w:lang w:eastAsia="en-US"/>
        </w:rPr>
        <w:t xml:space="preserve"> Business Relations</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Presse- und Öffentlichkeitsarbeit</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Tanja Bahr-</w:t>
      </w:r>
      <w:proofErr w:type="spellStart"/>
      <w:r>
        <w:rPr>
          <w:rFonts w:ascii="Aptos" w:eastAsia="Times New Roman" w:hAnsi="Aptos" w:cs="Times New Roman"/>
          <w:kern w:val="2"/>
          <w:sz w:val="22"/>
          <w:lang w:eastAsia="en-US"/>
        </w:rPr>
        <w:t>Gehrs</w:t>
      </w:r>
      <w:proofErr w:type="spellEnd"/>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Altes Rathaus</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Marktplatz </w:t>
      </w:r>
      <w:r>
        <w:rPr>
          <w:rFonts w:ascii="Aptos" w:eastAsia="Times New Roman" w:hAnsi="Aptos" w:cs="Times New Roman"/>
          <w:kern w:val="2"/>
          <w:sz w:val="22"/>
          <w:lang w:eastAsia="en-US"/>
        </w:rPr>
        <w:t>6/8</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37574 Einbeck              </w:t>
      </w:r>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Telefon</w:t>
      </w:r>
      <w:r w:rsidRPr="00013971">
        <w:rPr>
          <w:rFonts w:ascii="Aptos" w:eastAsia="Times New Roman" w:hAnsi="Aptos" w:cs="Times New Roman"/>
          <w:kern w:val="2"/>
          <w:sz w:val="22"/>
          <w:lang w:eastAsia="en-US"/>
        </w:rPr>
        <w:t xml:space="preserve">: </w:t>
      </w:r>
      <w:r>
        <w:rPr>
          <w:rFonts w:ascii="Aptos" w:eastAsia="Times New Roman" w:hAnsi="Aptos" w:cs="Times New Roman"/>
          <w:kern w:val="2"/>
          <w:sz w:val="22"/>
          <w:lang w:eastAsia="en-US"/>
        </w:rPr>
        <w:t>05561 916 546</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Mail: tbahrgehrs@einbeck.de</w:t>
      </w:r>
    </w:p>
    <w:p w:rsidR="00013971" w:rsidRPr="00013971" w:rsidRDefault="00013971" w:rsidP="00013971">
      <w:pPr>
        <w:spacing w:after="160" w:line="259" w:lineRule="auto"/>
        <w:rPr>
          <w:rFonts w:ascii="Aptos" w:eastAsia="Times New Roman" w:hAnsi="Aptos" w:cs="Times New Roman"/>
          <w:kern w:val="2"/>
          <w:sz w:val="22"/>
          <w:lang w:eastAsia="en-US"/>
        </w:rPr>
      </w:pPr>
    </w:p>
    <w:p w:rsidR="00C83189" w:rsidRPr="00A90233" w:rsidRDefault="00C83189" w:rsidP="00013971">
      <w:pPr>
        <w:spacing w:after="160" w:line="259" w:lineRule="auto"/>
        <w:rPr>
          <w:rFonts w:ascii="Aptos" w:eastAsia="Times New Roman" w:hAnsi="Aptos" w:cs="Times New Roman"/>
          <w:kern w:val="2"/>
          <w:sz w:val="22"/>
          <w:lang w:eastAsia="en-US"/>
        </w:rPr>
      </w:pPr>
    </w:p>
    <w:sectPr w:rsidR="00C83189" w:rsidRPr="00A9023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Aptos">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B0EB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B0EB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revisionView w:inkAnnotations="0"/>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13971"/>
    <w:rsid w:val="001C2BFC"/>
    <w:rsid w:val="002A6182"/>
    <w:rsid w:val="002E5D11"/>
    <w:rsid w:val="002F59D2"/>
    <w:rsid w:val="00451C6A"/>
    <w:rsid w:val="00475805"/>
    <w:rsid w:val="00475AF7"/>
    <w:rsid w:val="0048413D"/>
    <w:rsid w:val="004B1AF0"/>
    <w:rsid w:val="004D58B0"/>
    <w:rsid w:val="00691293"/>
    <w:rsid w:val="007063F9"/>
    <w:rsid w:val="00734A51"/>
    <w:rsid w:val="00767447"/>
    <w:rsid w:val="007849F5"/>
    <w:rsid w:val="007B0EB8"/>
    <w:rsid w:val="00847E1F"/>
    <w:rsid w:val="00892553"/>
    <w:rsid w:val="008C5893"/>
    <w:rsid w:val="00A90233"/>
    <w:rsid w:val="00AF7A76"/>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68EC8E"/>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4D58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69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4C00F-10CA-48CB-A92F-30B3BD69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402</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4</cp:revision>
  <cp:lastPrinted>2025-04-10T11:09:00Z</cp:lastPrinted>
  <dcterms:created xsi:type="dcterms:W3CDTF">2025-04-14T10:32:00Z</dcterms:created>
  <dcterms:modified xsi:type="dcterms:W3CDTF">2025-04-14T10:41:00Z</dcterms:modified>
</cp:coreProperties>
</file>